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ECF" w:rsidRPr="00601464" w:rsidRDefault="00892ECF" w:rsidP="009F7090">
      <w:pPr>
        <w:jc w:val="center"/>
        <w:rPr>
          <w:rFonts w:ascii="Times New Roman" w:hAnsi="Times New Roman"/>
          <w:b/>
          <w:sz w:val="28"/>
          <w:szCs w:val="28"/>
        </w:rPr>
      </w:pPr>
      <w:r w:rsidRPr="00601464">
        <w:rPr>
          <w:rFonts w:ascii="Times New Roman" w:hAnsi="Times New Roman"/>
          <w:b/>
          <w:sz w:val="28"/>
          <w:szCs w:val="28"/>
        </w:rPr>
        <w:t xml:space="preserve">Zarządzenie nr 222 /2019        </w:t>
      </w:r>
      <w:r w:rsidRPr="00601464">
        <w:rPr>
          <w:rFonts w:ascii="Times New Roman" w:hAnsi="Times New Roman"/>
          <w:b/>
          <w:sz w:val="28"/>
          <w:szCs w:val="28"/>
        </w:rPr>
        <w:br/>
        <w:t>Prezydenta Miasta Ciechanów</w:t>
      </w:r>
      <w:r w:rsidRPr="00601464">
        <w:rPr>
          <w:rFonts w:ascii="Times New Roman" w:hAnsi="Times New Roman"/>
          <w:b/>
          <w:sz w:val="28"/>
          <w:szCs w:val="28"/>
        </w:rPr>
        <w:br/>
        <w:t>z dnia</w:t>
      </w:r>
      <w:r>
        <w:rPr>
          <w:rFonts w:ascii="Times New Roman" w:hAnsi="Times New Roman"/>
          <w:b/>
          <w:sz w:val="28"/>
          <w:szCs w:val="28"/>
        </w:rPr>
        <w:t xml:space="preserve"> 22.11.</w:t>
      </w:r>
      <w:r w:rsidRPr="00601464">
        <w:rPr>
          <w:rFonts w:ascii="Times New Roman" w:hAnsi="Times New Roman"/>
          <w:b/>
          <w:sz w:val="28"/>
          <w:szCs w:val="28"/>
        </w:rPr>
        <w:t>2019 roku</w:t>
      </w:r>
      <w:r>
        <w:rPr>
          <w:rFonts w:ascii="Times New Roman" w:hAnsi="Times New Roman"/>
          <w:b/>
          <w:sz w:val="28"/>
          <w:szCs w:val="28"/>
        </w:rPr>
        <w:t>.</w:t>
      </w:r>
      <w:r w:rsidRPr="00601464">
        <w:rPr>
          <w:rFonts w:ascii="Times New Roman" w:hAnsi="Times New Roman"/>
          <w:b/>
          <w:sz w:val="28"/>
          <w:szCs w:val="28"/>
        </w:rPr>
        <w:br/>
      </w:r>
    </w:p>
    <w:p w:rsidR="00892ECF" w:rsidRDefault="00892ECF" w:rsidP="00601464">
      <w:pPr>
        <w:jc w:val="center"/>
        <w:rPr>
          <w:rFonts w:ascii="Times New Roman" w:hAnsi="Times New Roman"/>
          <w:b/>
          <w:sz w:val="24"/>
          <w:szCs w:val="24"/>
        </w:rPr>
      </w:pPr>
      <w:r w:rsidRPr="00601464">
        <w:rPr>
          <w:rFonts w:ascii="Times New Roman" w:hAnsi="Times New Roman"/>
          <w:b/>
          <w:sz w:val="24"/>
          <w:szCs w:val="24"/>
        </w:rPr>
        <w:t>w sprawie przyznania dotacji na wsparcie realizacji zadania publicznego w zakresie upowszechniania kultury fizycznej i sportu pn. „Tworzenie warunków sprzyjających rozwojowi sportu w Gminie Miejskiej Ciechanów”.</w:t>
      </w:r>
    </w:p>
    <w:p w:rsidR="00892ECF" w:rsidRPr="00601464" w:rsidRDefault="00892ECF" w:rsidP="00601464">
      <w:pPr>
        <w:jc w:val="center"/>
        <w:rPr>
          <w:rFonts w:ascii="Times New Roman" w:hAnsi="Times New Roman"/>
          <w:b/>
          <w:sz w:val="24"/>
          <w:szCs w:val="24"/>
        </w:rPr>
      </w:pPr>
    </w:p>
    <w:p w:rsidR="00892ECF" w:rsidRPr="00601464" w:rsidRDefault="00892ECF" w:rsidP="00806D0E">
      <w:pPr>
        <w:jc w:val="both"/>
        <w:rPr>
          <w:rFonts w:ascii="Times New Roman" w:hAnsi="Times New Roman"/>
          <w:sz w:val="24"/>
          <w:szCs w:val="24"/>
        </w:rPr>
      </w:pPr>
      <w:r w:rsidRPr="00601464">
        <w:rPr>
          <w:rFonts w:ascii="Times New Roman" w:hAnsi="Times New Roman"/>
          <w:sz w:val="24"/>
          <w:szCs w:val="24"/>
        </w:rPr>
        <w:t>Na podstawie Uchwały nr 103/IX/2011 Rady Miasta z dnia 30 czerwca 2010 roku w sprawie określenia warunków i trybu wspierania rozwoju sportu na terenie Gminy Miejskiej Ciechanów, protokołu z posiedzenia komisji z dnia 12.11.2019 roku oraz opinii Komisji Oświaty, Kultury i Sportu z dnia 19.11.2019 roku zarządzam, co następuje:</w:t>
      </w:r>
    </w:p>
    <w:p w:rsidR="00892ECF" w:rsidRPr="00601464" w:rsidRDefault="00892ECF" w:rsidP="00806D0E">
      <w:pPr>
        <w:jc w:val="center"/>
        <w:rPr>
          <w:rFonts w:ascii="Times New Roman" w:hAnsi="Times New Roman"/>
          <w:sz w:val="24"/>
          <w:szCs w:val="24"/>
        </w:rPr>
      </w:pPr>
      <w:r w:rsidRPr="00601464">
        <w:rPr>
          <w:rFonts w:ascii="Times New Roman" w:hAnsi="Times New Roman"/>
          <w:sz w:val="24"/>
          <w:szCs w:val="24"/>
        </w:rPr>
        <w:t>§1.</w:t>
      </w:r>
    </w:p>
    <w:p w:rsidR="00892ECF" w:rsidRPr="00601464" w:rsidRDefault="00892ECF" w:rsidP="00806D0E">
      <w:pPr>
        <w:jc w:val="both"/>
        <w:rPr>
          <w:rFonts w:ascii="Times New Roman" w:hAnsi="Times New Roman"/>
          <w:sz w:val="24"/>
          <w:szCs w:val="24"/>
        </w:rPr>
      </w:pPr>
      <w:r w:rsidRPr="00601464">
        <w:rPr>
          <w:rFonts w:ascii="Times New Roman" w:hAnsi="Times New Roman"/>
          <w:sz w:val="24"/>
          <w:szCs w:val="24"/>
        </w:rPr>
        <w:t>Przyznaję dotację na wsparcie realizacji zadania publicznego w zakresie upowszechniania kultury fizycznej i sportu pn. „Tworzenie warunków sprzyjających rozwojowi sportu w Gminie Miejskiej Ciechanów” w wysokości 35 000 zł Stowarzyszeniu Ciechanowski Klub Sportowy „JURAND” na zadanie pn. „Dofinansowanie kosztów udziału zespołu seniorów SCKS „JURAND” Ciechanów w I rundzie sezonu 2019/2010 I Ligi mężczyzn w piłce ręcznej”.</w:t>
      </w:r>
    </w:p>
    <w:p w:rsidR="00892ECF" w:rsidRPr="00601464" w:rsidRDefault="00892ECF" w:rsidP="00806D0E">
      <w:pPr>
        <w:pStyle w:val="ListParagraph"/>
        <w:ind w:left="0"/>
        <w:jc w:val="center"/>
        <w:rPr>
          <w:rFonts w:ascii="Times New Roman" w:hAnsi="Times New Roman"/>
          <w:sz w:val="24"/>
          <w:szCs w:val="24"/>
        </w:rPr>
      </w:pPr>
      <w:r w:rsidRPr="00601464">
        <w:rPr>
          <w:rFonts w:ascii="Times New Roman" w:hAnsi="Times New Roman"/>
          <w:sz w:val="24"/>
          <w:szCs w:val="24"/>
        </w:rPr>
        <w:t>§ 2.</w:t>
      </w:r>
    </w:p>
    <w:p w:rsidR="00892ECF" w:rsidRPr="00601464" w:rsidRDefault="00892ECF" w:rsidP="00806D0E">
      <w:pPr>
        <w:pStyle w:val="ListParagraph"/>
        <w:ind w:left="0"/>
        <w:jc w:val="both"/>
        <w:rPr>
          <w:rFonts w:ascii="Times New Roman" w:hAnsi="Times New Roman"/>
          <w:sz w:val="24"/>
          <w:szCs w:val="24"/>
        </w:rPr>
      </w:pPr>
    </w:p>
    <w:p w:rsidR="00892ECF" w:rsidRPr="00601464" w:rsidRDefault="00892ECF" w:rsidP="00806D0E">
      <w:pPr>
        <w:pStyle w:val="ListParagraph"/>
        <w:ind w:left="0"/>
        <w:jc w:val="both"/>
        <w:rPr>
          <w:rFonts w:ascii="Times New Roman" w:hAnsi="Times New Roman"/>
          <w:sz w:val="24"/>
          <w:szCs w:val="24"/>
        </w:rPr>
      </w:pPr>
      <w:r w:rsidRPr="00601464">
        <w:rPr>
          <w:rFonts w:ascii="Times New Roman" w:hAnsi="Times New Roman"/>
          <w:sz w:val="24"/>
          <w:szCs w:val="24"/>
        </w:rPr>
        <w:t>Wykonanie zarządzenia powierza się Kierownikowi Wydziału kontaktów Społecznych.</w:t>
      </w:r>
    </w:p>
    <w:p w:rsidR="00892ECF" w:rsidRPr="00601464" w:rsidRDefault="00892ECF" w:rsidP="00806D0E">
      <w:pPr>
        <w:pStyle w:val="ListParagraph"/>
        <w:ind w:left="0"/>
        <w:jc w:val="center"/>
        <w:rPr>
          <w:rFonts w:ascii="Times New Roman" w:hAnsi="Times New Roman"/>
          <w:sz w:val="24"/>
          <w:szCs w:val="24"/>
        </w:rPr>
      </w:pPr>
      <w:r w:rsidRPr="00601464">
        <w:rPr>
          <w:rFonts w:ascii="Times New Roman" w:hAnsi="Times New Roman"/>
          <w:sz w:val="24"/>
          <w:szCs w:val="24"/>
        </w:rPr>
        <w:br/>
        <w:t>§ 3.</w:t>
      </w:r>
    </w:p>
    <w:p w:rsidR="00892ECF" w:rsidRPr="00601464" w:rsidRDefault="00892ECF" w:rsidP="00806D0E">
      <w:pPr>
        <w:pStyle w:val="ListParagraph"/>
        <w:ind w:left="0"/>
        <w:jc w:val="both"/>
        <w:rPr>
          <w:rFonts w:ascii="Times New Roman" w:hAnsi="Times New Roman"/>
          <w:sz w:val="24"/>
          <w:szCs w:val="24"/>
        </w:rPr>
      </w:pPr>
    </w:p>
    <w:p w:rsidR="00892ECF" w:rsidRPr="00601464" w:rsidRDefault="00892ECF" w:rsidP="00806D0E">
      <w:pPr>
        <w:pStyle w:val="ListParagraph"/>
        <w:ind w:left="0"/>
        <w:jc w:val="both"/>
        <w:rPr>
          <w:rFonts w:ascii="Times New Roman" w:hAnsi="Times New Roman"/>
          <w:sz w:val="24"/>
          <w:szCs w:val="24"/>
        </w:rPr>
      </w:pPr>
      <w:r w:rsidRPr="00601464">
        <w:rPr>
          <w:rFonts w:ascii="Times New Roman" w:hAnsi="Times New Roman"/>
          <w:sz w:val="24"/>
          <w:szCs w:val="24"/>
        </w:rPr>
        <w:t>Zarządzenie wchodzi w życie z dniem podpisania i podlega ogłoszeniu.</w:t>
      </w:r>
    </w:p>
    <w:p w:rsidR="00892ECF" w:rsidRPr="00601464" w:rsidRDefault="00892ECF" w:rsidP="00806D0E">
      <w:pPr>
        <w:pStyle w:val="ListParagraph"/>
        <w:ind w:left="0"/>
        <w:jc w:val="both"/>
        <w:rPr>
          <w:rFonts w:ascii="Times New Roman" w:hAnsi="Times New Roman"/>
          <w:sz w:val="24"/>
          <w:szCs w:val="24"/>
        </w:rPr>
      </w:pPr>
    </w:p>
    <w:p w:rsidR="00892ECF" w:rsidRPr="00601464" w:rsidRDefault="00892ECF" w:rsidP="00806D0E">
      <w:pPr>
        <w:pStyle w:val="ListParagraph"/>
        <w:ind w:left="0"/>
        <w:jc w:val="both"/>
        <w:rPr>
          <w:rFonts w:ascii="Times New Roman" w:hAnsi="Times New Roman"/>
          <w:sz w:val="24"/>
          <w:szCs w:val="24"/>
        </w:rPr>
      </w:pPr>
    </w:p>
    <w:p w:rsidR="00892ECF" w:rsidRPr="00601464" w:rsidRDefault="00892ECF" w:rsidP="00FB4EFF">
      <w:pPr>
        <w:ind w:left="2124" w:firstLine="708"/>
        <w:jc w:val="center"/>
        <w:rPr>
          <w:rFonts w:ascii="Times New Roman" w:hAnsi="Times New Roman"/>
        </w:rPr>
      </w:pPr>
      <w:r w:rsidRPr="00601464">
        <w:rPr>
          <w:rFonts w:ascii="Times New Roman" w:hAnsi="Times New Roman"/>
        </w:rPr>
        <w:t xml:space="preserve">      Prezydent Miasta Ciechanów</w:t>
      </w:r>
    </w:p>
    <w:p w:rsidR="00892ECF" w:rsidRPr="00601464" w:rsidRDefault="00892ECF" w:rsidP="00FB4EFF">
      <w:pPr>
        <w:ind w:left="4248" w:firstLine="708"/>
        <w:rPr>
          <w:rFonts w:ascii="Times New Roman" w:hAnsi="Times New Roman"/>
        </w:rPr>
      </w:pPr>
      <w:r w:rsidRPr="00601464">
        <w:rPr>
          <w:rFonts w:ascii="Times New Roman" w:hAnsi="Times New Roman"/>
        </w:rPr>
        <w:t>/ -/ Krzysztof Kosiński</w:t>
      </w:r>
    </w:p>
    <w:p w:rsidR="00892ECF" w:rsidRPr="00601464" w:rsidRDefault="00892ECF" w:rsidP="00806D0E">
      <w:pPr>
        <w:pStyle w:val="ListParagraph"/>
        <w:ind w:left="0"/>
        <w:jc w:val="both"/>
        <w:rPr>
          <w:rFonts w:ascii="Times New Roman" w:hAnsi="Times New Roman"/>
          <w:sz w:val="24"/>
          <w:szCs w:val="24"/>
        </w:rPr>
      </w:pPr>
    </w:p>
    <w:sectPr w:rsidR="00892ECF" w:rsidRPr="00601464" w:rsidSect="00A81F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F7090"/>
    <w:rsid w:val="00025D05"/>
    <w:rsid w:val="00026ECB"/>
    <w:rsid w:val="00085558"/>
    <w:rsid w:val="00087272"/>
    <w:rsid w:val="000912BB"/>
    <w:rsid w:val="00104F30"/>
    <w:rsid w:val="00125CDA"/>
    <w:rsid w:val="001652AD"/>
    <w:rsid w:val="00172E5E"/>
    <w:rsid w:val="002136AF"/>
    <w:rsid w:val="00331E0D"/>
    <w:rsid w:val="00376A0C"/>
    <w:rsid w:val="003B14C2"/>
    <w:rsid w:val="00417303"/>
    <w:rsid w:val="00444A69"/>
    <w:rsid w:val="004A55BF"/>
    <w:rsid w:val="00574353"/>
    <w:rsid w:val="00574C87"/>
    <w:rsid w:val="005A3F16"/>
    <w:rsid w:val="00601464"/>
    <w:rsid w:val="0064260E"/>
    <w:rsid w:val="00685A53"/>
    <w:rsid w:val="006D598D"/>
    <w:rsid w:val="006E081B"/>
    <w:rsid w:val="006F122B"/>
    <w:rsid w:val="007226DD"/>
    <w:rsid w:val="007269ED"/>
    <w:rsid w:val="007674FB"/>
    <w:rsid w:val="007715D7"/>
    <w:rsid w:val="00806D0E"/>
    <w:rsid w:val="00833F51"/>
    <w:rsid w:val="00892ECF"/>
    <w:rsid w:val="0094484B"/>
    <w:rsid w:val="00951D32"/>
    <w:rsid w:val="00967266"/>
    <w:rsid w:val="00982FF2"/>
    <w:rsid w:val="009D5EBE"/>
    <w:rsid w:val="009F7090"/>
    <w:rsid w:val="00A05A1A"/>
    <w:rsid w:val="00A158C2"/>
    <w:rsid w:val="00A24D69"/>
    <w:rsid w:val="00A81F48"/>
    <w:rsid w:val="00AB0BFD"/>
    <w:rsid w:val="00B81B88"/>
    <w:rsid w:val="00BD3805"/>
    <w:rsid w:val="00BF4CFC"/>
    <w:rsid w:val="00C922B9"/>
    <w:rsid w:val="00CA5661"/>
    <w:rsid w:val="00CE00AE"/>
    <w:rsid w:val="00CE6241"/>
    <w:rsid w:val="00D37A60"/>
    <w:rsid w:val="00D67510"/>
    <w:rsid w:val="00DB48DE"/>
    <w:rsid w:val="00E36C7A"/>
    <w:rsid w:val="00E40942"/>
    <w:rsid w:val="00E51D0C"/>
    <w:rsid w:val="00E9706D"/>
    <w:rsid w:val="00F3295F"/>
    <w:rsid w:val="00F70B33"/>
    <w:rsid w:val="00F77E55"/>
    <w:rsid w:val="00FB4E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090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F3295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</TotalTime>
  <Pages>1</Pages>
  <Words>182</Words>
  <Characters>1094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Zarządzenie nr      /2019        </dc:title>
  <dc:subject/>
  <dc:creator>olga pabich</dc:creator>
  <cp:keywords/>
  <dc:description/>
  <cp:lastModifiedBy>a.czarnewicz</cp:lastModifiedBy>
  <cp:revision>5</cp:revision>
  <cp:lastPrinted>2018-02-02T09:16:00Z</cp:lastPrinted>
  <dcterms:created xsi:type="dcterms:W3CDTF">2019-11-19T11:38:00Z</dcterms:created>
  <dcterms:modified xsi:type="dcterms:W3CDTF">2019-11-21T11:52:00Z</dcterms:modified>
</cp:coreProperties>
</file>